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6F50" w:rsidRPr="00E21E03" w:rsidRDefault="00876F50" w:rsidP="00D72974">
      <w:pPr>
        <w:rPr>
          <w:rFonts w:ascii="楷体_GB2312" w:eastAsia="楷体_GB2312"/>
        </w:rPr>
      </w:pPr>
      <w:r w:rsidRPr="00E21E03">
        <w:rPr>
          <w:rFonts w:ascii="楷体_GB2312" w:eastAsia="楷体_GB2312" w:cs="楷体_GB2312" w:hint="eastAsia"/>
          <w:kern w:val="0"/>
          <w:sz w:val="24"/>
          <w:szCs w:val="24"/>
        </w:rPr>
        <w:t>编</w:t>
      </w:r>
      <w:r w:rsidRPr="00E21E03">
        <w:rPr>
          <w:rFonts w:ascii="楷体_GB2312" w:eastAsia="楷体_GB2312" w:cs="楷体_GB2312"/>
          <w:kern w:val="0"/>
          <w:sz w:val="24"/>
          <w:szCs w:val="24"/>
        </w:rPr>
        <w:t xml:space="preserve">  </w:t>
      </w:r>
      <w:r w:rsidRPr="00E21E03">
        <w:rPr>
          <w:rFonts w:ascii="楷体_GB2312" w:eastAsia="楷体_GB2312" w:cs="楷体_GB2312" w:hint="eastAsia"/>
          <w:kern w:val="0"/>
          <w:sz w:val="24"/>
          <w:szCs w:val="24"/>
        </w:rPr>
        <w:t>号：</w:t>
      </w:r>
      <w:r w:rsidRPr="00E21E03">
        <w:rPr>
          <w:rFonts w:ascii="楷体_GB2312" w:eastAsia="楷体_GB2312" w:cs="楷体_GB2312"/>
          <w:kern w:val="0"/>
          <w:sz w:val="24"/>
          <w:szCs w:val="24"/>
          <w:u w:val="single"/>
        </w:rPr>
        <w:t xml:space="preserve">                </w:t>
      </w:r>
    </w:p>
    <w:p w:rsidR="00876F50" w:rsidRDefault="00876F50" w:rsidP="008C6118">
      <w:pPr>
        <w:jc w:val="center"/>
        <w:rPr>
          <w:rFonts w:ascii="方正小标宋简体" w:eastAsia="方正小标宋简体"/>
          <w:sz w:val="36"/>
          <w:szCs w:val="36"/>
        </w:rPr>
      </w:pPr>
      <w:r w:rsidRPr="008C6118">
        <w:rPr>
          <w:rFonts w:ascii="方正小标宋简体" w:eastAsia="方正小标宋简体" w:cs="方正小标宋简体" w:hint="eastAsia"/>
          <w:sz w:val="36"/>
          <w:szCs w:val="36"/>
        </w:rPr>
        <w:t>军队和武警院校招收普通高中毕业生政治考核表</w:t>
      </w:r>
    </w:p>
    <w:p w:rsidR="00876F50" w:rsidRDefault="00876F50" w:rsidP="00D72974">
      <w:pPr>
        <w:rPr>
          <w:rFonts w:ascii="楷体_GB2312" w:eastAsia="楷体_GB2312" w:hAnsi="宋体"/>
          <w:sz w:val="24"/>
          <w:szCs w:val="24"/>
          <w:u w:val="single"/>
        </w:rPr>
      </w:pPr>
      <w:r w:rsidRPr="00E21E03">
        <w:rPr>
          <w:rFonts w:ascii="楷体_GB2312" w:eastAsia="楷体_GB2312" w:hAnsi="宋体" w:cs="楷体_GB2312"/>
          <w:sz w:val="24"/>
          <w:szCs w:val="24"/>
          <w:u w:val="single"/>
        </w:rPr>
        <w:t xml:space="preserve">     </w:t>
      </w:r>
      <w:r>
        <w:rPr>
          <w:rFonts w:ascii="楷体_GB2312" w:eastAsia="楷体_GB2312" w:hAnsi="宋体" w:cs="楷体_GB2312" w:hint="eastAsia"/>
          <w:sz w:val="24"/>
          <w:szCs w:val="24"/>
          <w:u w:val="single"/>
        </w:rPr>
        <w:t xml:space="preserve">　　</w:t>
      </w:r>
      <w:r w:rsidRPr="00E21E03">
        <w:rPr>
          <w:rFonts w:ascii="楷体_GB2312" w:eastAsia="楷体_GB2312" w:hAnsi="宋体" w:cs="楷体_GB2312"/>
          <w:sz w:val="24"/>
          <w:szCs w:val="24"/>
          <w:u w:val="single"/>
        </w:rPr>
        <w:t xml:space="preserve"> </w:t>
      </w:r>
      <w:r w:rsidRPr="00E21E03">
        <w:rPr>
          <w:rFonts w:ascii="楷体_GB2312" w:eastAsia="楷体_GB2312" w:hAnsi="宋体" w:cs="楷体_GB2312" w:hint="eastAsia"/>
          <w:sz w:val="24"/>
          <w:szCs w:val="24"/>
        </w:rPr>
        <w:t>省（市、区）</w:t>
      </w:r>
      <w:r w:rsidRPr="00E21E03">
        <w:rPr>
          <w:rFonts w:ascii="楷体_GB2312" w:eastAsia="楷体_GB2312" w:hAnsi="宋体" w:cs="楷体_GB2312"/>
          <w:sz w:val="24"/>
          <w:szCs w:val="24"/>
          <w:u w:val="single"/>
        </w:rPr>
        <w:t xml:space="preserve">     </w:t>
      </w:r>
      <w:r>
        <w:rPr>
          <w:rFonts w:ascii="楷体_GB2312" w:eastAsia="楷体_GB2312" w:hAnsi="宋体" w:cs="楷体_GB2312" w:hint="eastAsia"/>
          <w:sz w:val="24"/>
          <w:szCs w:val="24"/>
          <w:u w:val="single"/>
        </w:rPr>
        <w:t xml:space="preserve">　　</w:t>
      </w:r>
      <w:r w:rsidRPr="00E21E03">
        <w:rPr>
          <w:rFonts w:ascii="楷体_GB2312" w:eastAsia="楷体_GB2312" w:hAnsi="宋体" w:cs="楷体_GB2312"/>
          <w:sz w:val="24"/>
          <w:szCs w:val="24"/>
          <w:u w:val="single"/>
        </w:rPr>
        <w:t xml:space="preserve"> </w:t>
      </w:r>
      <w:r w:rsidRPr="00E21E03">
        <w:rPr>
          <w:rFonts w:ascii="楷体_GB2312" w:eastAsia="楷体_GB2312" w:hAnsi="宋体" w:cs="楷体_GB2312" w:hint="eastAsia"/>
          <w:sz w:val="24"/>
          <w:szCs w:val="24"/>
        </w:rPr>
        <w:t>县（市、区）</w:t>
      </w:r>
      <w:r w:rsidRPr="00E21E03">
        <w:rPr>
          <w:rFonts w:ascii="楷体_GB2312" w:eastAsia="楷体_GB2312" w:hAnsi="宋体" w:cs="楷体_GB2312"/>
          <w:sz w:val="24"/>
          <w:szCs w:val="24"/>
        </w:rPr>
        <w:t xml:space="preserve">   </w:t>
      </w:r>
      <w:r w:rsidRPr="00E21E03">
        <w:rPr>
          <w:rFonts w:ascii="楷体_GB2312" w:eastAsia="楷体_GB2312" w:hAnsi="宋体" w:cs="楷体_GB2312"/>
          <w:spacing w:val="-20"/>
          <w:sz w:val="24"/>
          <w:szCs w:val="24"/>
        </w:rPr>
        <w:t xml:space="preserve"> </w:t>
      </w:r>
      <w:r w:rsidRPr="00E21E03">
        <w:rPr>
          <w:rFonts w:ascii="楷体_GB2312" w:eastAsia="楷体_GB2312" w:hAnsi="宋体" w:cs="楷体_GB2312" w:hint="eastAsia"/>
          <w:spacing w:val="-20"/>
          <w:sz w:val="24"/>
          <w:szCs w:val="24"/>
        </w:rPr>
        <w:t>考生号：</w:t>
      </w:r>
      <w:r w:rsidRPr="00E21E03">
        <w:rPr>
          <w:rFonts w:ascii="楷体_GB2312" w:eastAsia="楷体_GB2312" w:hAnsi="宋体" w:cs="楷体_GB2312"/>
          <w:sz w:val="24"/>
          <w:szCs w:val="24"/>
          <w:u w:val="single"/>
        </w:rPr>
        <w:t xml:space="preserve">                    </w:t>
      </w:r>
    </w:p>
    <w:p w:rsidR="00876F50" w:rsidRPr="00E21E03" w:rsidRDefault="00876F50" w:rsidP="00D72974">
      <w:pPr>
        <w:rPr>
          <w:rFonts w:ascii="楷体_GB2312" w:eastAsia="楷体_GB2312" w:hAnsi="宋体"/>
          <w:sz w:val="24"/>
          <w:szCs w:val="24"/>
        </w:rPr>
      </w:pPr>
    </w:p>
    <w:tbl>
      <w:tblPr>
        <w:tblW w:w="918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1204"/>
        <w:gridCol w:w="242"/>
        <w:gridCol w:w="1047"/>
        <w:gridCol w:w="1261"/>
        <w:gridCol w:w="13"/>
        <w:gridCol w:w="1412"/>
        <w:gridCol w:w="6"/>
        <w:gridCol w:w="1082"/>
        <w:gridCol w:w="1410"/>
        <w:gridCol w:w="1507"/>
      </w:tblGrid>
      <w:tr w:rsidR="00876F50" w:rsidRPr="00662DBE">
        <w:trPr>
          <w:trHeight w:val="510"/>
          <w:jc w:val="center"/>
        </w:trPr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姓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名</w:t>
            </w:r>
          </w:p>
        </w:tc>
        <w:tc>
          <w:tcPr>
            <w:tcW w:w="1289" w:type="dxa"/>
            <w:gridSpan w:val="2"/>
            <w:tcBorders>
              <w:top w:val="single" w:sz="12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  <w:tc>
          <w:tcPr>
            <w:tcW w:w="1274" w:type="dxa"/>
            <w:gridSpan w:val="2"/>
            <w:tcBorders>
              <w:top w:val="single" w:sz="12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曾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用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名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  <w:tc>
          <w:tcPr>
            <w:tcW w:w="1082" w:type="dxa"/>
            <w:tcBorders>
              <w:top w:val="single" w:sz="12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性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别</w:t>
            </w:r>
          </w:p>
        </w:tc>
        <w:tc>
          <w:tcPr>
            <w:tcW w:w="1410" w:type="dxa"/>
            <w:tcBorders>
              <w:top w:val="single" w:sz="12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  <w:tc>
          <w:tcPr>
            <w:tcW w:w="1507" w:type="dxa"/>
            <w:vMerge w:val="restart"/>
            <w:tcBorders>
              <w:top w:val="single" w:sz="12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/>
                <w:sz w:val="22"/>
                <w:szCs w:val="22"/>
              </w:rPr>
              <w:t>1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寸免冠</w:t>
            </w:r>
          </w:p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照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片</w:t>
            </w:r>
          </w:p>
        </w:tc>
      </w:tr>
      <w:tr w:rsidR="00876F50" w:rsidRPr="00662DBE">
        <w:trPr>
          <w:trHeight w:val="510"/>
          <w:jc w:val="center"/>
        </w:trPr>
        <w:tc>
          <w:tcPr>
            <w:tcW w:w="1204" w:type="dxa"/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出生时间</w:t>
            </w:r>
          </w:p>
        </w:tc>
        <w:tc>
          <w:tcPr>
            <w:tcW w:w="1289" w:type="dxa"/>
            <w:gridSpan w:val="2"/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  <w:tc>
          <w:tcPr>
            <w:tcW w:w="1274" w:type="dxa"/>
            <w:gridSpan w:val="2"/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政治面貌</w:t>
            </w:r>
          </w:p>
        </w:tc>
        <w:tc>
          <w:tcPr>
            <w:tcW w:w="1418" w:type="dxa"/>
            <w:gridSpan w:val="2"/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  <w:tc>
          <w:tcPr>
            <w:tcW w:w="1082" w:type="dxa"/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民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族</w:t>
            </w:r>
          </w:p>
        </w:tc>
        <w:tc>
          <w:tcPr>
            <w:tcW w:w="1410" w:type="dxa"/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  <w:tc>
          <w:tcPr>
            <w:tcW w:w="1507" w:type="dxa"/>
            <w:vMerge/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</w:tr>
      <w:tr w:rsidR="00876F50" w:rsidRPr="00662DBE">
        <w:trPr>
          <w:trHeight w:val="537"/>
          <w:jc w:val="center"/>
        </w:trPr>
        <w:tc>
          <w:tcPr>
            <w:tcW w:w="1204" w:type="dxa"/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公民身份号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码</w:t>
            </w:r>
          </w:p>
        </w:tc>
        <w:tc>
          <w:tcPr>
            <w:tcW w:w="3981" w:type="dxa"/>
            <w:gridSpan w:val="6"/>
            <w:tcBorders>
              <w:right w:val="single" w:sz="4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  <w:tc>
          <w:tcPr>
            <w:tcW w:w="108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户籍所在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地</w:t>
            </w:r>
          </w:p>
        </w:tc>
        <w:tc>
          <w:tcPr>
            <w:tcW w:w="1410" w:type="dxa"/>
            <w:tcBorders>
              <w:left w:val="single" w:sz="4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  <w:tc>
          <w:tcPr>
            <w:tcW w:w="1507" w:type="dxa"/>
            <w:vMerge/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</w:tr>
      <w:tr w:rsidR="00876F50" w:rsidRPr="00662DBE">
        <w:trPr>
          <w:trHeight w:val="603"/>
          <w:jc w:val="center"/>
        </w:trPr>
        <w:tc>
          <w:tcPr>
            <w:tcW w:w="1204" w:type="dxa"/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考生学校所在地</w:t>
            </w:r>
          </w:p>
        </w:tc>
        <w:tc>
          <w:tcPr>
            <w:tcW w:w="2550" w:type="dxa"/>
            <w:gridSpan w:val="3"/>
            <w:tcBorders>
              <w:right w:val="single" w:sz="4" w:space="0" w:color="auto"/>
            </w:tcBorders>
            <w:vAlign w:val="center"/>
          </w:tcPr>
          <w:p w:rsidR="00876F50" w:rsidRPr="000C7A57" w:rsidRDefault="00876F50" w:rsidP="006639E2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  <w:tc>
          <w:tcPr>
            <w:tcW w:w="1431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F50" w:rsidRPr="000C7A57" w:rsidRDefault="00876F50" w:rsidP="006639E2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是否应届生</w:t>
            </w:r>
          </w:p>
        </w:tc>
        <w:tc>
          <w:tcPr>
            <w:tcW w:w="2492" w:type="dxa"/>
            <w:gridSpan w:val="2"/>
            <w:tcBorders>
              <w:left w:val="single" w:sz="4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  <w:tc>
          <w:tcPr>
            <w:tcW w:w="1507" w:type="dxa"/>
            <w:vMerge/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</w:tr>
      <w:tr w:rsidR="00876F50" w:rsidRPr="00662DBE">
        <w:trPr>
          <w:trHeight w:val="510"/>
          <w:jc w:val="center"/>
        </w:trPr>
        <w:tc>
          <w:tcPr>
            <w:tcW w:w="1204" w:type="dxa"/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毕业学校</w:t>
            </w:r>
          </w:p>
        </w:tc>
        <w:tc>
          <w:tcPr>
            <w:tcW w:w="2550" w:type="dxa"/>
            <w:gridSpan w:val="3"/>
            <w:tcBorders>
              <w:right w:val="single" w:sz="4" w:space="0" w:color="auto"/>
            </w:tcBorders>
            <w:vAlign w:val="center"/>
          </w:tcPr>
          <w:p w:rsidR="00876F50" w:rsidRPr="000C7A57" w:rsidRDefault="00876F50" w:rsidP="002C68AD">
            <w:pPr>
              <w:rPr>
                <w:rFonts w:ascii="宋体"/>
                <w:sz w:val="22"/>
                <w:szCs w:val="22"/>
              </w:rPr>
            </w:pPr>
          </w:p>
        </w:tc>
        <w:tc>
          <w:tcPr>
            <w:tcW w:w="1431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76F50" w:rsidRDefault="00876F50" w:rsidP="00375CAD">
            <w:pPr>
              <w:jc w:val="center"/>
              <w:rPr>
                <w:rFonts w:ascii="宋体"/>
                <w:spacing w:val="-14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pacing w:val="-14"/>
                <w:sz w:val="22"/>
                <w:szCs w:val="22"/>
              </w:rPr>
              <w:t>报考院校</w:t>
            </w:r>
          </w:p>
          <w:p w:rsidR="00876F50" w:rsidRPr="000C7A57" w:rsidRDefault="00876F50" w:rsidP="00375C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pacing w:val="-14"/>
                <w:sz w:val="22"/>
                <w:szCs w:val="22"/>
              </w:rPr>
              <w:t>及专业</w:t>
            </w:r>
          </w:p>
        </w:tc>
        <w:tc>
          <w:tcPr>
            <w:tcW w:w="3999" w:type="dxa"/>
            <w:gridSpan w:val="3"/>
            <w:tcBorders>
              <w:left w:val="single" w:sz="4" w:space="0" w:color="auto"/>
            </w:tcBorders>
            <w:vAlign w:val="center"/>
          </w:tcPr>
          <w:p w:rsidR="00876F50" w:rsidRPr="000C7A57" w:rsidRDefault="00876F50" w:rsidP="006639E2">
            <w:pPr>
              <w:rPr>
                <w:rFonts w:ascii="宋体"/>
                <w:sz w:val="22"/>
                <w:szCs w:val="22"/>
              </w:rPr>
            </w:pPr>
          </w:p>
        </w:tc>
      </w:tr>
      <w:tr w:rsidR="00876F50" w:rsidRPr="00662DBE">
        <w:trPr>
          <w:trHeight w:val="228"/>
          <w:jc w:val="center"/>
        </w:trPr>
        <w:tc>
          <w:tcPr>
            <w:tcW w:w="120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家庭地址及邮编</w:t>
            </w:r>
          </w:p>
        </w:tc>
        <w:tc>
          <w:tcPr>
            <w:tcW w:w="255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  <w:tc>
          <w:tcPr>
            <w:tcW w:w="142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本人手机及家庭电话</w:t>
            </w:r>
          </w:p>
        </w:tc>
        <w:tc>
          <w:tcPr>
            <w:tcW w:w="4005" w:type="dxa"/>
            <w:gridSpan w:val="4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</w:p>
        </w:tc>
      </w:tr>
      <w:tr w:rsidR="00876F50" w:rsidRPr="00662DBE">
        <w:trPr>
          <w:trHeight w:val="1373"/>
          <w:jc w:val="center"/>
        </w:trPr>
        <w:tc>
          <w:tcPr>
            <w:tcW w:w="120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76F50" w:rsidRPr="000C7A57" w:rsidRDefault="00876F50" w:rsidP="00375C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主要经历</w:t>
            </w:r>
          </w:p>
        </w:tc>
        <w:tc>
          <w:tcPr>
            <w:tcW w:w="7980" w:type="dxa"/>
            <w:gridSpan w:val="9"/>
            <w:tcBorders>
              <w:top w:val="single" w:sz="4" w:space="0" w:color="auto"/>
              <w:left w:val="single" w:sz="4" w:space="0" w:color="auto"/>
            </w:tcBorders>
          </w:tcPr>
          <w:p w:rsidR="00876F50" w:rsidRPr="000C7A57" w:rsidRDefault="00876F50" w:rsidP="00375C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起止时间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所在学校或单位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职业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证明人</w:t>
            </w:r>
          </w:p>
        </w:tc>
      </w:tr>
      <w:tr w:rsidR="00876F50" w:rsidRPr="00662DBE">
        <w:trPr>
          <w:trHeight w:val="1652"/>
          <w:jc w:val="center"/>
        </w:trPr>
        <w:tc>
          <w:tcPr>
            <w:tcW w:w="120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76F50" w:rsidRPr="000C7A57" w:rsidRDefault="00876F50" w:rsidP="00375C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家庭主要成员</w:t>
            </w:r>
          </w:p>
        </w:tc>
        <w:tc>
          <w:tcPr>
            <w:tcW w:w="7980" w:type="dxa"/>
            <w:gridSpan w:val="9"/>
            <w:tcBorders>
              <w:left w:val="single" w:sz="4" w:space="0" w:color="auto"/>
              <w:bottom w:val="single" w:sz="4" w:space="0" w:color="auto"/>
            </w:tcBorders>
          </w:tcPr>
          <w:p w:rsidR="00876F50" w:rsidRPr="000C7A57" w:rsidRDefault="00876F50" w:rsidP="00375CAD">
            <w:pPr>
              <w:spacing w:line="260" w:lineRule="exact"/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称谓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姓名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公民身份号码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工作单位及职务</w:t>
            </w:r>
          </w:p>
        </w:tc>
      </w:tr>
      <w:tr w:rsidR="00876F50" w:rsidRPr="00662DBE">
        <w:trPr>
          <w:trHeight w:val="1550"/>
          <w:jc w:val="center"/>
        </w:trPr>
        <w:tc>
          <w:tcPr>
            <w:tcW w:w="120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76F50" w:rsidRPr="000C7A57" w:rsidRDefault="00876F50" w:rsidP="00375C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主要社会关系成员</w:t>
            </w:r>
          </w:p>
        </w:tc>
        <w:tc>
          <w:tcPr>
            <w:tcW w:w="7980" w:type="dxa"/>
            <w:gridSpan w:val="9"/>
            <w:tcBorders>
              <w:top w:val="single" w:sz="4" w:space="0" w:color="auto"/>
              <w:left w:val="single" w:sz="4" w:space="0" w:color="auto"/>
            </w:tcBorders>
          </w:tcPr>
          <w:p w:rsidR="00876F50" w:rsidRPr="000C7A57" w:rsidRDefault="00876F50" w:rsidP="00375CAD">
            <w:pPr>
              <w:spacing w:line="260" w:lineRule="exact"/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称谓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姓名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公民身份号码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工作单位及职务</w:t>
            </w:r>
          </w:p>
        </w:tc>
      </w:tr>
      <w:tr w:rsidR="00876F50" w:rsidRPr="00662DBE">
        <w:trPr>
          <w:trHeight w:val="1306"/>
          <w:jc w:val="center"/>
        </w:trPr>
        <w:tc>
          <w:tcPr>
            <w:tcW w:w="1204" w:type="dxa"/>
            <w:tcBorders>
              <w:right w:val="single" w:sz="4" w:space="0" w:color="auto"/>
            </w:tcBorders>
            <w:vAlign w:val="center"/>
          </w:tcPr>
          <w:p w:rsidR="00876F50" w:rsidRPr="000C7A57" w:rsidRDefault="00876F50" w:rsidP="002C68AD">
            <w:pPr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奖惩情况</w:t>
            </w:r>
          </w:p>
        </w:tc>
        <w:tc>
          <w:tcPr>
            <w:tcW w:w="7980" w:type="dxa"/>
            <w:gridSpan w:val="9"/>
            <w:tcBorders>
              <w:left w:val="single" w:sz="4" w:space="0" w:color="auto"/>
            </w:tcBorders>
          </w:tcPr>
          <w:p w:rsidR="00876F50" w:rsidRPr="000C7A57" w:rsidRDefault="00876F50" w:rsidP="00195167">
            <w:pPr>
              <w:spacing w:line="260" w:lineRule="exact"/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奖惩名称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奖惩时间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奖惩单位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奖惩原因</w:t>
            </w:r>
          </w:p>
        </w:tc>
      </w:tr>
      <w:tr w:rsidR="00876F50" w:rsidRPr="00662DBE">
        <w:trPr>
          <w:trHeight w:val="1182"/>
          <w:jc w:val="center"/>
        </w:trPr>
        <w:tc>
          <w:tcPr>
            <w:tcW w:w="9184" w:type="dxa"/>
            <w:gridSpan w:val="10"/>
            <w:vAlign w:val="center"/>
          </w:tcPr>
          <w:p w:rsidR="00876F50" w:rsidRPr="000C7A57" w:rsidRDefault="00876F50" w:rsidP="00876F50">
            <w:pPr>
              <w:ind w:firstLineChars="300" w:firstLine="31680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本人承诺以上内容属实，如有隐瞒或者不实，本人自愿承担相关责任。</w:t>
            </w:r>
          </w:p>
          <w:p w:rsidR="00876F50" w:rsidRPr="000C7A57" w:rsidRDefault="00876F50" w:rsidP="00E749C3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876F50">
            <w:pPr>
              <w:ind w:firstLineChars="1300" w:firstLine="31680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本人签名（手印）：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年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月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日</w:t>
            </w:r>
          </w:p>
        </w:tc>
      </w:tr>
      <w:tr w:rsidR="00876F50" w:rsidRPr="00662DBE">
        <w:trPr>
          <w:trHeight w:val="2268"/>
          <w:jc w:val="center"/>
        </w:trPr>
        <w:tc>
          <w:tcPr>
            <w:tcW w:w="1446" w:type="dxa"/>
            <w:gridSpan w:val="2"/>
            <w:vAlign w:val="center"/>
          </w:tcPr>
          <w:p w:rsidR="00876F50" w:rsidRPr="000C7A57" w:rsidRDefault="00876F50" w:rsidP="0033414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在校表现及学校考核</w:t>
            </w:r>
          </w:p>
          <w:p w:rsidR="00876F50" w:rsidRPr="000C7A57" w:rsidRDefault="00876F50" w:rsidP="0033414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意见</w:t>
            </w:r>
          </w:p>
        </w:tc>
        <w:tc>
          <w:tcPr>
            <w:tcW w:w="7738" w:type="dxa"/>
            <w:gridSpan w:val="8"/>
            <w:vAlign w:val="bottom"/>
          </w:tcPr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876F50">
            <w:pPr>
              <w:ind w:firstLineChars="100" w:firstLine="31680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责任人签名：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             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单位盖章</w:t>
            </w: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876F50">
            <w:pPr>
              <w:ind w:firstLineChars="2000" w:firstLine="31680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年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月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日</w:t>
            </w:r>
          </w:p>
        </w:tc>
      </w:tr>
      <w:tr w:rsidR="00876F50" w:rsidRPr="00662DBE">
        <w:trPr>
          <w:trHeight w:val="2268"/>
          <w:jc w:val="center"/>
        </w:trPr>
        <w:tc>
          <w:tcPr>
            <w:tcW w:w="1446" w:type="dxa"/>
            <w:gridSpan w:val="2"/>
            <w:tcBorders>
              <w:bottom w:val="single" w:sz="4" w:space="0" w:color="auto"/>
            </w:tcBorders>
            <w:vAlign w:val="center"/>
          </w:tcPr>
          <w:p w:rsidR="00876F50" w:rsidRPr="000C7A57" w:rsidRDefault="00876F50" w:rsidP="000C7A57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教育机构、工作单位、村（居）委会考核意见</w:t>
            </w:r>
            <w:r w:rsidRPr="000C7A57">
              <w:rPr>
                <w:rFonts w:ascii="黑体" w:eastAsia="黑体" w:hAnsi="黑体" w:cs="黑体" w:hint="eastAsia"/>
                <w:sz w:val="22"/>
                <w:szCs w:val="22"/>
              </w:rPr>
              <w:t>（往届生填写）</w:t>
            </w:r>
          </w:p>
        </w:tc>
        <w:tc>
          <w:tcPr>
            <w:tcW w:w="7738" w:type="dxa"/>
            <w:gridSpan w:val="8"/>
            <w:tcBorders>
              <w:bottom w:val="single" w:sz="4" w:space="0" w:color="auto"/>
            </w:tcBorders>
            <w:vAlign w:val="bottom"/>
          </w:tcPr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876F50">
            <w:pPr>
              <w:ind w:firstLineChars="100" w:firstLine="31680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责任人签名：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             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单位盖章</w:t>
            </w: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876F50">
            <w:pPr>
              <w:ind w:firstLineChars="2000" w:firstLine="31680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年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月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日</w:t>
            </w:r>
          </w:p>
        </w:tc>
      </w:tr>
      <w:tr w:rsidR="00876F50" w:rsidRPr="00662DBE">
        <w:trPr>
          <w:trHeight w:val="2268"/>
          <w:jc w:val="center"/>
        </w:trPr>
        <w:tc>
          <w:tcPr>
            <w:tcW w:w="1446" w:type="dxa"/>
            <w:gridSpan w:val="2"/>
            <w:tcBorders>
              <w:top w:val="single" w:sz="4" w:space="0" w:color="auto"/>
            </w:tcBorders>
            <w:vAlign w:val="center"/>
          </w:tcPr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走访调查</w:t>
            </w:r>
          </w:p>
          <w:p w:rsidR="00876F50" w:rsidRPr="000C7A57" w:rsidRDefault="00876F50" w:rsidP="002C68A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意见</w:t>
            </w:r>
          </w:p>
        </w:tc>
        <w:tc>
          <w:tcPr>
            <w:tcW w:w="7738" w:type="dxa"/>
            <w:gridSpan w:val="8"/>
            <w:tcBorders>
              <w:top w:val="single" w:sz="4" w:space="0" w:color="auto"/>
            </w:tcBorders>
            <w:vAlign w:val="bottom"/>
          </w:tcPr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走访调查组成员签名：</w:t>
            </w: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走访调查组负责人签名：</w:t>
            </w:r>
          </w:p>
          <w:p w:rsidR="00876F50" w:rsidRPr="000C7A57" w:rsidRDefault="00876F50" w:rsidP="00876F50">
            <w:pPr>
              <w:ind w:firstLineChars="2000" w:firstLine="31680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年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月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日</w:t>
            </w:r>
          </w:p>
        </w:tc>
      </w:tr>
      <w:tr w:rsidR="00876F50" w:rsidRPr="00662DBE">
        <w:trPr>
          <w:trHeight w:val="2537"/>
          <w:jc w:val="center"/>
        </w:trPr>
        <w:tc>
          <w:tcPr>
            <w:tcW w:w="1446" w:type="dxa"/>
            <w:gridSpan w:val="2"/>
            <w:vAlign w:val="center"/>
          </w:tcPr>
          <w:p w:rsidR="00876F50" w:rsidRPr="000C7A57" w:rsidRDefault="00876F50" w:rsidP="0033414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常住户口所在地公安派出所考核</w:t>
            </w:r>
          </w:p>
          <w:p w:rsidR="00876F50" w:rsidRPr="000C7A57" w:rsidRDefault="00876F50" w:rsidP="0033414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意见</w:t>
            </w:r>
          </w:p>
        </w:tc>
        <w:tc>
          <w:tcPr>
            <w:tcW w:w="7738" w:type="dxa"/>
            <w:gridSpan w:val="8"/>
            <w:vAlign w:val="bottom"/>
          </w:tcPr>
          <w:p w:rsidR="00876F50" w:rsidRPr="000C7A57" w:rsidRDefault="00876F50" w:rsidP="00876F50">
            <w:pPr>
              <w:ind w:firstLineChars="100" w:firstLine="31680"/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876F50">
            <w:pPr>
              <w:ind w:firstLineChars="100" w:firstLine="31680"/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876F50">
            <w:pPr>
              <w:ind w:firstLineChars="100" w:firstLine="31680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责任人签名：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             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单位盖章</w:t>
            </w:r>
          </w:p>
          <w:p w:rsidR="00876F50" w:rsidRPr="000C7A57" w:rsidRDefault="00876F50" w:rsidP="0033414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876F50">
            <w:pPr>
              <w:ind w:firstLineChars="2000" w:firstLine="31680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年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月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日</w:t>
            </w:r>
          </w:p>
        </w:tc>
      </w:tr>
      <w:tr w:rsidR="00876F50" w:rsidRPr="00662DBE">
        <w:trPr>
          <w:trHeight w:val="2940"/>
          <w:jc w:val="center"/>
        </w:trPr>
        <w:tc>
          <w:tcPr>
            <w:tcW w:w="1446" w:type="dxa"/>
            <w:gridSpan w:val="2"/>
            <w:tcBorders>
              <w:bottom w:val="single" w:sz="12" w:space="0" w:color="auto"/>
            </w:tcBorders>
            <w:vAlign w:val="center"/>
          </w:tcPr>
          <w:p w:rsidR="00876F50" w:rsidRPr="000C7A57" w:rsidRDefault="00876F50" w:rsidP="0033414D">
            <w:pPr>
              <w:jc w:val="center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县</w:t>
            </w:r>
            <w:r w:rsidRPr="000C7A57">
              <w:rPr>
                <w:rFonts w:ascii="宋体" w:hAnsi="宋体" w:cs="宋体"/>
                <w:sz w:val="22"/>
                <w:szCs w:val="22"/>
              </w:rPr>
              <w:t>(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市、区</w:t>
            </w:r>
            <w:r w:rsidRPr="000C7A57">
              <w:rPr>
                <w:rFonts w:ascii="宋体" w:hAnsi="宋体" w:cs="宋体"/>
                <w:sz w:val="22"/>
                <w:szCs w:val="22"/>
              </w:rPr>
              <w:t>)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人民政府征兵办公室考核结论意见</w:t>
            </w:r>
          </w:p>
        </w:tc>
        <w:tc>
          <w:tcPr>
            <w:tcW w:w="7738" w:type="dxa"/>
            <w:gridSpan w:val="8"/>
            <w:tcBorders>
              <w:bottom w:val="single" w:sz="12" w:space="0" w:color="auto"/>
            </w:tcBorders>
          </w:tcPr>
          <w:p w:rsidR="00876F50" w:rsidRPr="000C7A57" w:rsidRDefault="00876F50" w:rsidP="002C68A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2C68A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2C68A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2C68A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2C68AD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876F50">
            <w:pPr>
              <w:ind w:firstLineChars="100" w:firstLine="31680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责任人签名：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                   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单位盖章</w:t>
            </w:r>
          </w:p>
          <w:p w:rsidR="00876F50" w:rsidRPr="000C7A57" w:rsidRDefault="00876F50" w:rsidP="00E749C3">
            <w:pPr>
              <w:rPr>
                <w:rFonts w:ascii="宋体"/>
                <w:sz w:val="22"/>
                <w:szCs w:val="22"/>
              </w:rPr>
            </w:pPr>
          </w:p>
          <w:p w:rsidR="00876F50" w:rsidRPr="000C7A57" w:rsidRDefault="00876F50" w:rsidP="00876F50">
            <w:pPr>
              <w:ind w:firstLineChars="1950" w:firstLine="31680"/>
              <w:rPr>
                <w:rFonts w:ascii="宋体"/>
                <w:sz w:val="22"/>
                <w:szCs w:val="22"/>
              </w:rPr>
            </w:pPr>
            <w:r w:rsidRPr="000C7A57">
              <w:rPr>
                <w:rFonts w:ascii="宋体" w:hAnsi="宋体" w:cs="宋体" w:hint="eastAsia"/>
                <w:sz w:val="22"/>
                <w:szCs w:val="22"/>
              </w:rPr>
              <w:t>年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月</w:t>
            </w:r>
            <w:r w:rsidRPr="000C7A57">
              <w:rPr>
                <w:rFonts w:ascii="宋体" w:hAnsi="宋体" w:cs="宋体"/>
                <w:sz w:val="22"/>
                <w:szCs w:val="22"/>
              </w:rPr>
              <w:t xml:space="preserve">     </w:t>
            </w:r>
            <w:r w:rsidRPr="000C7A57">
              <w:rPr>
                <w:rFonts w:ascii="宋体" w:hAnsi="宋体" w:cs="宋体" w:hint="eastAsia"/>
                <w:sz w:val="22"/>
                <w:szCs w:val="22"/>
              </w:rPr>
              <w:t>日</w:t>
            </w:r>
          </w:p>
        </w:tc>
      </w:tr>
    </w:tbl>
    <w:p w:rsidR="00876F50" w:rsidRDefault="00876F50" w:rsidP="0060073B">
      <w:pPr>
        <w:rPr>
          <w:rFonts w:eastAsia="仿宋_GB2312"/>
          <w:sz w:val="32"/>
          <w:szCs w:val="32"/>
        </w:rPr>
      </w:pPr>
    </w:p>
    <w:sectPr w:rsidR="00876F50" w:rsidSect="002F4431">
      <w:footerReference w:type="default" r:id="rId7"/>
      <w:pgSz w:w="11907" w:h="16840" w:code="9"/>
      <w:pgMar w:top="1402" w:right="1531" w:bottom="1985" w:left="1531" w:header="851" w:footer="1588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6F50" w:rsidRDefault="00876F50">
      <w:r>
        <w:separator/>
      </w:r>
    </w:p>
  </w:endnote>
  <w:endnote w:type="continuationSeparator" w:id="0">
    <w:p w:rsidR="00876F50" w:rsidRDefault="00876F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微软雅黑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方正小标宋简体">
    <w:altName w:val="微软雅黑"/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F50" w:rsidRDefault="00876F50" w:rsidP="000F6771">
    <w:pPr>
      <w:pStyle w:val="Footer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6F50" w:rsidRDefault="00876F50">
      <w:r>
        <w:separator/>
      </w:r>
    </w:p>
  </w:footnote>
  <w:footnote w:type="continuationSeparator" w:id="0">
    <w:p w:rsidR="00876F50" w:rsidRDefault="00876F5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C15541"/>
    <w:multiLevelType w:val="hybridMultilevel"/>
    <w:tmpl w:val="48044CAC"/>
    <w:lvl w:ilvl="0" w:tplc="D5A0EE86">
      <w:start w:val="1"/>
      <w:numFmt w:val="japaneseCounting"/>
      <w:lvlText w:val="%1、"/>
      <w:lvlJc w:val="left"/>
      <w:pPr>
        <w:tabs>
          <w:tab w:val="num" w:pos="1363"/>
        </w:tabs>
        <w:ind w:left="1363" w:hanging="72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tabs>
          <w:tab w:val="num" w:pos="1483"/>
        </w:tabs>
        <w:ind w:left="1483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903"/>
        </w:tabs>
        <w:ind w:left="1903" w:hanging="420"/>
      </w:pPr>
    </w:lvl>
    <w:lvl w:ilvl="3" w:tplc="0409000F">
      <w:start w:val="1"/>
      <w:numFmt w:val="decimal"/>
      <w:lvlText w:val="%4."/>
      <w:lvlJc w:val="left"/>
      <w:pPr>
        <w:tabs>
          <w:tab w:val="num" w:pos="2323"/>
        </w:tabs>
        <w:ind w:left="2323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743"/>
        </w:tabs>
        <w:ind w:left="2743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3163"/>
        </w:tabs>
        <w:ind w:left="3163" w:hanging="420"/>
      </w:pPr>
    </w:lvl>
    <w:lvl w:ilvl="6" w:tplc="0409000F">
      <w:start w:val="1"/>
      <w:numFmt w:val="decimal"/>
      <w:lvlText w:val="%7."/>
      <w:lvlJc w:val="left"/>
      <w:pPr>
        <w:tabs>
          <w:tab w:val="num" w:pos="3583"/>
        </w:tabs>
        <w:ind w:left="3583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4003"/>
        </w:tabs>
        <w:ind w:left="4003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4423"/>
        </w:tabs>
        <w:ind w:left="4423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3A5E"/>
    <w:rsid w:val="00000FB0"/>
    <w:rsid w:val="000019F6"/>
    <w:rsid w:val="00003B86"/>
    <w:rsid w:val="0000614D"/>
    <w:rsid w:val="000069CB"/>
    <w:rsid w:val="00007BFA"/>
    <w:rsid w:val="000100FF"/>
    <w:rsid w:val="0001053C"/>
    <w:rsid w:val="000112EE"/>
    <w:rsid w:val="00013C38"/>
    <w:rsid w:val="00021EF8"/>
    <w:rsid w:val="00022B82"/>
    <w:rsid w:val="00022FF1"/>
    <w:rsid w:val="00026192"/>
    <w:rsid w:val="00033E70"/>
    <w:rsid w:val="00035578"/>
    <w:rsid w:val="00036321"/>
    <w:rsid w:val="0003734A"/>
    <w:rsid w:val="00040561"/>
    <w:rsid w:val="00041520"/>
    <w:rsid w:val="00044140"/>
    <w:rsid w:val="000471C7"/>
    <w:rsid w:val="00050AE5"/>
    <w:rsid w:val="00050FC3"/>
    <w:rsid w:val="0005500F"/>
    <w:rsid w:val="00055C84"/>
    <w:rsid w:val="00064DEA"/>
    <w:rsid w:val="00065AC4"/>
    <w:rsid w:val="00072C4A"/>
    <w:rsid w:val="00075578"/>
    <w:rsid w:val="0007575F"/>
    <w:rsid w:val="00076BF5"/>
    <w:rsid w:val="000800D7"/>
    <w:rsid w:val="000842D6"/>
    <w:rsid w:val="00084901"/>
    <w:rsid w:val="00085032"/>
    <w:rsid w:val="0008554D"/>
    <w:rsid w:val="0008653A"/>
    <w:rsid w:val="00086A2F"/>
    <w:rsid w:val="000873F2"/>
    <w:rsid w:val="00087C9B"/>
    <w:rsid w:val="00091BA9"/>
    <w:rsid w:val="00095D6F"/>
    <w:rsid w:val="00097BD0"/>
    <w:rsid w:val="000A1F6D"/>
    <w:rsid w:val="000A4740"/>
    <w:rsid w:val="000A4EE4"/>
    <w:rsid w:val="000A7673"/>
    <w:rsid w:val="000A7A75"/>
    <w:rsid w:val="000B109C"/>
    <w:rsid w:val="000B14AF"/>
    <w:rsid w:val="000B2E3C"/>
    <w:rsid w:val="000B30BD"/>
    <w:rsid w:val="000B32D8"/>
    <w:rsid w:val="000B52B9"/>
    <w:rsid w:val="000B7819"/>
    <w:rsid w:val="000C261E"/>
    <w:rsid w:val="000C4F0B"/>
    <w:rsid w:val="000C6A7A"/>
    <w:rsid w:val="000C7A57"/>
    <w:rsid w:val="000D2279"/>
    <w:rsid w:val="000D3487"/>
    <w:rsid w:val="000D4A22"/>
    <w:rsid w:val="000D52AF"/>
    <w:rsid w:val="000E2319"/>
    <w:rsid w:val="000E5C94"/>
    <w:rsid w:val="000E5F70"/>
    <w:rsid w:val="000E673F"/>
    <w:rsid w:val="000F271C"/>
    <w:rsid w:val="000F2760"/>
    <w:rsid w:val="000F3F26"/>
    <w:rsid w:val="000F509F"/>
    <w:rsid w:val="000F524D"/>
    <w:rsid w:val="000F6771"/>
    <w:rsid w:val="0010551E"/>
    <w:rsid w:val="001068C2"/>
    <w:rsid w:val="00106E56"/>
    <w:rsid w:val="00107D24"/>
    <w:rsid w:val="00114840"/>
    <w:rsid w:val="00124B7B"/>
    <w:rsid w:val="0012553D"/>
    <w:rsid w:val="001257AD"/>
    <w:rsid w:val="00130445"/>
    <w:rsid w:val="00131C10"/>
    <w:rsid w:val="00132BB1"/>
    <w:rsid w:val="00132EFA"/>
    <w:rsid w:val="00140A66"/>
    <w:rsid w:val="00141276"/>
    <w:rsid w:val="001428A1"/>
    <w:rsid w:val="00143ECE"/>
    <w:rsid w:val="00145033"/>
    <w:rsid w:val="0014793B"/>
    <w:rsid w:val="001479AE"/>
    <w:rsid w:val="0015000E"/>
    <w:rsid w:val="00151558"/>
    <w:rsid w:val="0015182C"/>
    <w:rsid w:val="00151BC8"/>
    <w:rsid w:val="00152724"/>
    <w:rsid w:val="0015387B"/>
    <w:rsid w:val="00157DE9"/>
    <w:rsid w:val="00160BBB"/>
    <w:rsid w:val="0016186C"/>
    <w:rsid w:val="00163E00"/>
    <w:rsid w:val="001659E0"/>
    <w:rsid w:val="00167917"/>
    <w:rsid w:val="00171196"/>
    <w:rsid w:val="001725DE"/>
    <w:rsid w:val="001728C6"/>
    <w:rsid w:val="0017352E"/>
    <w:rsid w:val="001740E8"/>
    <w:rsid w:val="00174299"/>
    <w:rsid w:val="0017445A"/>
    <w:rsid w:val="001758E2"/>
    <w:rsid w:val="0018173E"/>
    <w:rsid w:val="00182498"/>
    <w:rsid w:val="001842BD"/>
    <w:rsid w:val="00184DC2"/>
    <w:rsid w:val="00185052"/>
    <w:rsid w:val="00186589"/>
    <w:rsid w:val="00187038"/>
    <w:rsid w:val="00190B39"/>
    <w:rsid w:val="0019246D"/>
    <w:rsid w:val="001935FA"/>
    <w:rsid w:val="001949C0"/>
    <w:rsid w:val="0019512C"/>
    <w:rsid w:val="00195167"/>
    <w:rsid w:val="0019570E"/>
    <w:rsid w:val="00195A66"/>
    <w:rsid w:val="001979A6"/>
    <w:rsid w:val="00197FA6"/>
    <w:rsid w:val="001A3563"/>
    <w:rsid w:val="001A48D9"/>
    <w:rsid w:val="001A4C21"/>
    <w:rsid w:val="001B00D6"/>
    <w:rsid w:val="001B27C8"/>
    <w:rsid w:val="001B2ABB"/>
    <w:rsid w:val="001B2BC4"/>
    <w:rsid w:val="001B39D8"/>
    <w:rsid w:val="001B7A0F"/>
    <w:rsid w:val="001C7C2A"/>
    <w:rsid w:val="001C7C74"/>
    <w:rsid w:val="001D083E"/>
    <w:rsid w:val="001D1BAD"/>
    <w:rsid w:val="001D235A"/>
    <w:rsid w:val="001D3F24"/>
    <w:rsid w:val="001D4441"/>
    <w:rsid w:val="001D45BF"/>
    <w:rsid w:val="001D6741"/>
    <w:rsid w:val="001D78B2"/>
    <w:rsid w:val="001E231C"/>
    <w:rsid w:val="001E2BB3"/>
    <w:rsid w:val="001E47BF"/>
    <w:rsid w:val="001E5E04"/>
    <w:rsid w:val="001E6AA4"/>
    <w:rsid w:val="001E6CC2"/>
    <w:rsid w:val="001F1C2C"/>
    <w:rsid w:val="001F3010"/>
    <w:rsid w:val="001F3DB5"/>
    <w:rsid w:val="001F438E"/>
    <w:rsid w:val="001F6C15"/>
    <w:rsid w:val="00201C5B"/>
    <w:rsid w:val="00201D6C"/>
    <w:rsid w:val="00202C1F"/>
    <w:rsid w:val="00203FC7"/>
    <w:rsid w:val="00203FDB"/>
    <w:rsid w:val="0020527C"/>
    <w:rsid w:val="002055FF"/>
    <w:rsid w:val="00206A1E"/>
    <w:rsid w:val="002100C1"/>
    <w:rsid w:val="00211650"/>
    <w:rsid w:val="00212FA6"/>
    <w:rsid w:val="0021353C"/>
    <w:rsid w:val="002137BA"/>
    <w:rsid w:val="00216558"/>
    <w:rsid w:val="0021708F"/>
    <w:rsid w:val="002179E7"/>
    <w:rsid w:val="00221C3D"/>
    <w:rsid w:val="00223A02"/>
    <w:rsid w:val="002242FD"/>
    <w:rsid w:val="00224F50"/>
    <w:rsid w:val="00225ED3"/>
    <w:rsid w:val="002316C5"/>
    <w:rsid w:val="00231BD9"/>
    <w:rsid w:val="00232728"/>
    <w:rsid w:val="00232AF4"/>
    <w:rsid w:val="00237308"/>
    <w:rsid w:val="00237CBF"/>
    <w:rsid w:val="002408D2"/>
    <w:rsid w:val="0024305A"/>
    <w:rsid w:val="002443B9"/>
    <w:rsid w:val="00250818"/>
    <w:rsid w:val="00250C99"/>
    <w:rsid w:val="00250EDA"/>
    <w:rsid w:val="00257062"/>
    <w:rsid w:val="002608FB"/>
    <w:rsid w:val="002619B8"/>
    <w:rsid w:val="00263F15"/>
    <w:rsid w:val="002642E3"/>
    <w:rsid w:val="002663EC"/>
    <w:rsid w:val="00271A36"/>
    <w:rsid w:val="00271C5B"/>
    <w:rsid w:val="00280431"/>
    <w:rsid w:val="002804C3"/>
    <w:rsid w:val="00281CF5"/>
    <w:rsid w:val="00285D6A"/>
    <w:rsid w:val="00286799"/>
    <w:rsid w:val="00292E8A"/>
    <w:rsid w:val="00296AA0"/>
    <w:rsid w:val="00296C40"/>
    <w:rsid w:val="002A19DA"/>
    <w:rsid w:val="002A2E27"/>
    <w:rsid w:val="002A35F2"/>
    <w:rsid w:val="002A471D"/>
    <w:rsid w:val="002B1839"/>
    <w:rsid w:val="002B18E1"/>
    <w:rsid w:val="002C230D"/>
    <w:rsid w:val="002C27EC"/>
    <w:rsid w:val="002C35EE"/>
    <w:rsid w:val="002C45C4"/>
    <w:rsid w:val="002C64B1"/>
    <w:rsid w:val="002C68AD"/>
    <w:rsid w:val="002D0B86"/>
    <w:rsid w:val="002D1C7A"/>
    <w:rsid w:val="002D423D"/>
    <w:rsid w:val="002D5101"/>
    <w:rsid w:val="002D6C51"/>
    <w:rsid w:val="002D793F"/>
    <w:rsid w:val="002E1058"/>
    <w:rsid w:val="002E677E"/>
    <w:rsid w:val="002F2926"/>
    <w:rsid w:val="002F41C8"/>
    <w:rsid w:val="002F4431"/>
    <w:rsid w:val="002F7A7B"/>
    <w:rsid w:val="003019AB"/>
    <w:rsid w:val="00307039"/>
    <w:rsid w:val="00313B21"/>
    <w:rsid w:val="00313FF9"/>
    <w:rsid w:val="0031443F"/>
    <w:rsid w:val="00317694"/>
    <w:rsid w:val="00320ADF"/>
    <w:rsid w:val="003227A9"/>
    <w:rsid w:val="00323946"/>
    <w:rsid w:val="00327B16"/>
    <w:rsid w:val="00330C52"/>
    <w:rsid w:val="0033325B"/>
    <w:rsid w:val="0033414D"/>
    <w:rsid w:val="003359AD"/>
    <w:rsid w:val="00337ED6"/>
    <w:rsid w:val="0034137E"/>
    <w:rsid w:val="00341FE9"/>
    <w:rsid w:val="0034223C"/>
    <w:rsid w:val="0034370A"/>
    <w:rsid w:val="003440F3"/>
    <w:rsid w:val="00346638"/>
    <w:rsid w:val="00346DF3"/>
    <w:rsid w:val="00350E47"/>
    <w:rsid w:val="00351428"/>
    <w:rsid w:val="0035171D"/>
    <w:rsid w:val="00352616"/>
    <w:rsid w:val="00355AFD"/>
    <w:rsid w:val="00357311"/>
    <w:rsid w:val="00357A1B"/>
    <w:rsid w:val="003611D7"/>
    <w:rsid w:val="00362B77"/>
    <w:rsid w:val="00363CF9"/>
    <w:rsid w:val="00363E57"/>
    <w:rsid w:val="003645D4"/>
    <w:rsid w:val="00365C70"/>
    <w:rsid w:val="003661ED"/>
    <w:rsid w:val="00370107"/>
    <w:rsid w:val="00374058"/>
    <w:rsid w:val="00375CAD"/>
    <w:rsid w:val="003774F3"/>
    <w:rsid w:val="003805A2"/>
    <w:rsid w:val="003846C6"/>
    <w:rsid w:val="00384BB6"/>
    <w:rsid w:val="00385819"/>
    <w:rsid w:val="003863F4"/>
    <w:rsid w:val="00386952"/>
    <w:rsid w:val="00386EF8"/>
    <w:rsid w:val="003944F9"/>
    <w:rsid w:val="003A14B9"/>
    <w:rsid w:val="003A1A6A"/>
    <w:rsid w:val="003A2327"/>
    <w:rsid w:val="003A32AE"/>
    <w:rsid w:val="003A795B"/>
    <w:rsid w:val="003B0852"/>
    <w:rsid w:val="003B3DEC"/>
    <w:rsid w:val="003B47A2"/>
    <w:rsid w:val="003B5E62"/>
    <w:rsid w:val="003C015C"/>
    <w:rsid w:val="003C0F7E"/>
    <w:rsid w:val="003C5456"/>
    <w:rsid w:val="003C6062"/>
    <w:rsid w:val="003D2BFE"/>
    <w:rsid w:val="003D5A62"/>
    <w:rsid w:val="003D5BEB"/>
    <w:rsid w:val="003E2136"/>
    <w:rsid w:val="003E22FA"/>
    <w:rsid w:val="003E4895"/>
    <w:rsid w:val="003E4E15"/>
    <w:rsid w:val="003E5D01"/>
    <w:rsid w:val="003E603D"/>
    <w:rsid w:val="003F0E03"/>
    <w:rsid w:val="00403E26"/>
    <w:rsid w:val="0040688F"/>
    <w:rsid w:val="004076AC"/>
    <w:rsid w:val="00407846"/>
    <w:rsid w:val="004110DC"/>
    <w:rsid w:val="00414418"/>
    <w:rsid w:val="00416DAA"/>
    <w:rsid w:val="004221DC"/>
    <w:rsid w:val="00422754"/>
    <w:rsid w:val="00425653"/>
    <w:rsid w:val="00425BA6"/>
    <w:rsid w:val="004270F2"/>
    <w:rsid w:val="00427356"/>
    <w:rsid w:val="0043040C"/>
    <w:rsid w:val="00433ADD"/>
    <w:rsid w:val="00437368"/>
    <w:rsid w:val="004444B0"/>
    <w:rsid w:val="0044588C"/>
    <w:rsid w:val="00447266"/>
    <w:rsid w:val="00447588"/>
    <w:rsid w:val="00447732"/>
    <w:rsid w:val="00447842"/>
    <w:rsid w:val="00454042"/>
    <w:rsid w:val="0045590F"/>
    <w:rsid w:val="00457405"/>
    <w:rsid w:val="00460F42"/>
    <w:rsid w:val="00462F1F"/>
    <w:rsid w:val="00463386"/>
    <w:rsid w:val="004637DA"/>
    <w:rsid w:val="0046785C"/>
    <w:rsid w:val="00470490"/>
    <w:rsid w:val="00470898"/>
    <w:rsid w:val="00473EA0"/>
    <w:rsid w:val="00475D0D"/>
    <w:rsid w:val="004767EB"/>
    <w:rsid w:val="00476805"/>
    <w:rsid w:val="00477EEE"/>
    <w:rsid w:val="004815EE"/>
    <w:rsid w:val="004817C6"/>
    <w:rsid w:val="00482A9D"/>
    <w:rsid w:val="0048321F"/>
    <w:rsid w:val="00483DAF"/>
    <w:rsid w:val="004911FA"/>
    <w:rsid w:val="004913DC"/>
    <w:rsid w:val="004919F3"/>
    <w:rsid w:val="00491B80"/>
    <w:rsid w:val="00492347"/>
    <w:rsid w:val="00492500"/>
    <w:rsid w:val="0049323C"/>
    <w:rsid w:val="00493D95"/>
    <w:rsid w:val="004A2105"/>
    <w:rsid w:val="004A3CB3"/>
    <w:rsid w:val="004A53B6"/>
    <w:rsid w:val="004A753F"/>
    <w:rsid w:val="004A7957"/>
    <w:rsid w:val="004B05F6"/>
    <w:rsid w:val="004B54ED"/>
    <w:rsid w:val="004B64EC"/>
    <w:rsid w:val="004B7763"/>
    <w:rsid w:val="004C1973"/>
    <w:rsid w:val="004C35C3"/>
    <w:rsid w:val="004C78EE"/>
    <w:rsid w:val="004C7FDF"/>
    <w:rsid w:val="004D2678"/>
    <w:rsid w:val="004D3B20"/>
    <w:rsid w:val="004D488B"/>
    <w:rsid w:val="004D6D75"/>
    <w:rsid w:val="004E26BC"/>
    <w:rsid w:val="004E6AF3"/>
    <w:rsid w:val="004E7BA6"/>
    <w:rsid w:val="004F17C3"/>
    <w:rsid w:val="004F4A58"/>
    <w:rsid w:val="004F4BF0"/>
    <w:rsid w:val="004F5512"/>
    <w:rsid w:val="00501EC4"/>
    <w:rsid w:val="00503342"/>
    <w:rsid w:val="00512191"/>
    <w:rsid w:val="00512616"/>
    <w:rsid w:val="00512F2C"/>
    <w:rsid w:val="00516AFC"/>
    <w:rsid w:val="00520630"/>
    <w:rsid w:val="005222FB"/>
    <w:rsid w:val="00526D66"/>
    <w:rsid w:val="005303A6"/>
    <w:rsid w:val="00530DD5"/>
    <w:rsid w:val="00530EBE"/>
    <w:rsid w:val="00531699"/>
    <w:rsid w:val="005316E6"/>
    <w:rsid w:val="00531A49"/>
    <w:rsid w:val="00531CE9"/>
    <w:rsid w:val="005337A8"/>
    <w:rsid w:val="00540205"/>
    <w:rsid w:val="00542968"/>
    <w:rsid w:val="00542F03"/>
    <w:rsid w:val="00545836"/>
    <w:rsid w:val="00546052"/>
    <w:rsid w:val="00547C3B"/>
    <w:rsid w:val="00552765"/>
    <w:rsid w:val="00552ED3"/>
    <w:rsid w:val="00555807"/>
    <w:rsid w:val="00557BC3"/>
    <w:rsid w:val="00563D15"/>
    <w:rsid w:val="00563FC1"/>
    <w:rsid w:val="005648DC"/>
    <w:rsid w:val="00572049"/>
    <w:rsid w:val="00572210"/>
    <w:rsid w:val="005772F0"/>
    <w:rsid w:val="00581792"/>
    <w:rsid w:val="00581DC6"/>
    <w:rsid w:val="00582068"/>
    <w:rsid w:val="00584B6E"/>
    <w:rsid w:val="00584CAF"/>
    <w:rsid w:val="00590657"/>
    <w:rsid w:val="00591D63"/>
    <w:rsid w:val="005948A3"/>
    <w:rsid w:val="00594B9C"/>
    <w:rsid w:val="00594FC8"/>
    <w:rsid w:val="005974CB"/>
    <w:rsid w:val="00597C04"/>
    <w:rsid w:val="005A0908"/>
    <w:rsid w:val="005A1F1C"/>
    <w:rsid w:val="005A4171"/>
    <w:rsid w:val="005A4DEC"/>
    <w:rsid w:val="005A5140"/>
    <w:rsid w:val="005A62ED"/>
    <w:rsid w:val="005A63BD"/>
    <w:rsid w:val="005A6E06"/>
    <w:rsid w:val="005A713A"/>
    <w:rsid w:val="005B0308"/>
    <w:rsid w:val="005B3400"/>
    <w:rsid w:val="005C1094"/>
    <w:rsid w:val="005C13AA"/>
    <w:rsid w:val="005C17F5"/>
    <w:rsid w:val="005C273D"/>
    <w:rsid w:val="005C29F6"/>
    <w:rsid w:val="005C3815"/>
    <w:rsid w:val="005C5623"/>
    <w:rsid w:val="005C6FE8"/>
    <w:rsid w:val="005C7372"/>
    <w:rsid w:val="005D3A5E"/>
    <w:rsid w:val="005E324D"/>
    <w:rsid w:val="005E348B"/>
    <w:rsid w:val="005F30BD"/>
    <w:rsid w:val="005F5206"/>
    <w:rsid w:val="005F69B4"/>
    <w:rsid w:val="0060073B"/>
    <w:rsid w:val="00600B8A"/>
    <w:rsid w:val="00606BA8"/>
    <w:rsid w:val="006122D4"/>
    <w:rsid w:val="0061422B"/>
    <w:rsid w:val="006164E0"/>
    <w:rsid w:val="00622D56"/>
    <w:rsid w:val="00625EE0"/>
    <w:rsid w:val="00627D89"/>
    <w:rsid w:val="006300BE"/>
    <w:rsid w:val="00632470"/>
    <w:rsid w:val="0063394D"/>
    <w:rsid w:val="006341DC"/>
    <w:rsid w:val="00634241"/>
    <w:rsid w:val="00637159"/>
    <w:rsid w:val="006409C3"/>
    <w:rsid w:val="006410C1"/>
    <w:rsid w:val="00645CB7"/>
    <w:rsid w:val="00651B68"/>
    <w:rsid w:val="0065524A"/>
    <w:rsid w:val="00657004"/>
    <w:rsid w:val="006602CF"/>
    <w:rsid w:val="00660E4A"/>
    <w:rsid w:val="00661D3A"/>
    <w:rsid w:val="00661ED0"/>
    <w:rsid w:val="00662DBE"/>
    <w:rsid w:val="006639E2"/>
    <w:rsid w:val="00663AE7"/>
    <w:rsid w:val="00667976"/>
    <w:rsid w:val="00667B0D"/>
    <w:rsid w:val="006709FA"/>
    <w:rsid w:val="00671499"/>
    <w:rsid w:val="0068396B"/>
    <w:rsid w:val="00684CE1"/>
    <w:rsid w:val="00687AA8"/>
    <w:rsid w:val="00692DF7"/>
    <w:rsid w:val="00694196"/>
    <w:rsid w:val="00695BA6"/>
    <w:rsid w:val="006A34CF"/>
    <w:rsid w:val="006A39D2"/>
    <w:rsid w:val="006A3E4A"/>
    <w:rsid w:val="006A5B6B"/>
    <w:rsid w:val="006B0242"/>
    <w:rsid w:val="006B250A"/>
    <w:rsid w:val="006B570D"/>
    <w:rsid w:val="006B5D0B"/>
    <w:rsid w:val="006B635A"/>
    <w:rsid w:val="006C05B3"/>
    <w:rsid w:val="006C35ED"/>
    <w:rsid w:val="006C66BF"/>
    <w:rsid w:val="006C74E4"/>
    <w:rsid w:val="006D1D20"/>
    <w:rsid w:val="006D288F"/>
    <w:rsid w:val="006D4CE3"/>
    <w:rsid w:val="006D6581"/>
    <w:rsid w:val="006E1695"/>
    <w:rsid w:val="006E1BA9"/>
    <w:rsid w:val="006E2F7B"/>
    <w:rsid w:val="006E47D5"/>
    <w:rsid w:val="006E5061"/>
    <w:rsid w:val="006E566F"/>
    <w:rsid w:val="006E7BD2"/>
    <w:rsid w:val="006E7F0D"/>
    <w:rsid w:val="006F459E"/>
    <w:rsid w:val="006F5AF6"/>
    <w:rsid w:val="006F5D73"/>
    <w:rsid w:val="006F643B"/>
    <w:rsid w:val="006F722A"/>
    <w:rsid w:val="0070003E"/>
    <w:rsid w:val="00702917"/>
    <w:rsid w:val="0070334C"/>
    <w:rsid w:val="007034DE"/>
    <w:rsid w:val="00705050"/>
    <w:rsid w:val="00710910"/>
    <w:rsid w:val="00710B5F"/>
    <w:rsid w:val="00715CF9"/>
    <w:rsid w:val="00716F1A"/>
    <w:rsid w:val="00720E6B"/>
    <w:rsid w:val="00722FAF"/>
    <w:rsid w:val="00724146"/>
    <w:rsid w:val="007250A5"/>
    <w:rsid w:val="0072619B"/>
    <w:rsid w:val="0072770D"/>
    <w:rsid w:val="007351AD"/>
    <w:rsid w:val="00735479"/>
    <w:rsid w:val="00736060"/>
    <w:rsid w:val="00737F97"/>
    <w:rsid w:val="00741305"/>
    <w:rsid w:val="00741D9A"/>
    <w:rsid w:val="00744016"/>
    <w:rsid w:val="00745B19"/>
    <w:rsid w:val="00747622"/>
    <w:rsid w:val="00747ED1"/>
    <w:rsid w:val="00750B94"/>
    <w:rsid w:val="0075124F"/>
    <w:rsid w:val="00752E67"/>
    <w:rsid w:val="00756F66"/>
    <w:rsid w:val="007577BC"/>
    <w:rsid w:val="00763674"/>
    <w:rsid w:val="0076484C"/>
    <w:rsid w:val="007651A1"/>
    <w:rsid w:val="00765D9D"/>
    <w:rsid w:val="007676B8"/>
    <w:rsid w:val="00770328"/>
    <w:rsid w:val="007721A4"/>
    <w:rsid w:val="0077224D"/>
    <w:rsid w:val="00772A94"/>
    <w:rsid w:val="007731AE"/>
    <w:rsid w:val="0077448D"/>
    <w:rsid w:val="00777F40"/>
    <w:rsid w:val="00780BE8"/>
    <w:rsid w:val="007828B2"/>
    <w:rsid w:val="00784B87"/>
    <w:rsid w:val="00784E22"/>
    <w:rsid w:val="0078596A"/>
    <w:rsid w:val="00793E08"/>
    <w:rsid w:val="00794FEC"/>
    <w:rsid w:val="007A0437"/>
    <w:rsid w:val="007A21C4"/>
    <w:rsid w:val="007A3AB0"/>
    <w:rsid w:val="007A7786"/>
    <w:rsid w:val="007B5F64"/>
    <w:rsid w:val="007B6347"/>
    <w:rsid w:val="007B7357"/>
    <w:rsid w:val="007C0894"/>
    <w:rsid w:val="007C08D2"/>
    <w:rsid w:val="007C1691"/>
    <w:rsid w:val="007C1CFF"/>
    <w:rsid w:val="007C20CC"/>
    <w:rsid w:val="007C7022"/>
    <w:rsid w:val="007C755E"/>
    <w:rsid w:val="007C7F22"/>
    <w:rsid w:val="007D0321"/>
    <w:rsid w:val="007D06DB"/>
    <w:rsid w:val="007D0876"/>
    <w:rsid w:val="007D1F58"/>
    <w:rsid w:val="007D3ECB"/>
    <w:rsid w:val="007D3FDE"/>
    <w:rsid w:val="007D48CA"/>
    <w:rsid w:val="007E3490"/>
    <w:rsid w:val="007E5DF5"/>
    <w:rsid w:val="007F18E7"/>
    <w:rsid w:val="007F20AA"/>
    <w:rsid w:val="007F30FA"/>
    <w:rsid w:val="00801E6C"/>
    <w:rsid w:val="00803567"/>
    <w:rsid w:val="008041E9"/>
    <w:rsid w:val="00815F4C"/>
    <w:rsid w:val="00817325"/>
    <w:rsid w:val="008173C2"/>
    <w:rsid w:val="0082184D"/>
    <w:rsid w:val="00822DB4"/>
    <w:rsid w:val="008260F1"/>
    <w:rsid w:val="008267E5"/>
    <w:rsid w:val="00831D96"/>
    <w:rsid w:val="0083391C"/>
    <w:rsid w:val="008351A6"/>
    <w:rsid w:val="00841A59"/>
    <w:rsid w:val="00841B66"/>
    <w:rsid w:val="00841C8E"/>
    <w:rsid w:val="00842764"/>
    <w:rsid w:val="00845FB2"/>
    <w:rsid w:val="008466F8"/>
    <w:rsid w:val="00847441"/>
    <w:rsid w:val="00852A53"/>
    <w:rsid w:val="00852E2D"/>
    <w:rsid w:val="00855E94"/>
    <w:rsid w:val="0086788C"/>
    <w:rsid w:val="00867E42"/>
    <w:rsid w:val="008709DC"/>
    <w:rsid w:val="00872ED9"/>
    <w:rsid w:val="008747E0"/>
    <w:rsid w:val="00875C3A"/>
    <w:rsid w:val="00876F50"/>
    <w:rsid w:val="008829D6"/>
    <w:rsid w:val="00882F40"/>
    <w:rsid w:val="0088376F"/>
    <w:rsid w:val="0088427E"/>
    <w:rsid w:val="008850CA"/>
    <w:rsid w:val="00885398"/>
    <w:rsid w:val="0088541C"/>
    <w:rsid w:val="0088555F"/>
    <w:rsid w:val="00887A83"/>
    <w:rsid w:val="0089309D"/>
    <w:rsid w:val="00894271"/>
    <w:rsid w:val="00894EB2"/>
    <w:rsid w:val="008962BE"/>
    <w:rsid w:val="00896E3B"/>
    <w:rsid w:val="008A0A5C"/>
    <w:rsid w:val="008A1D1E"/>
    <w:rsid w:val="008A2503"/>
    <w:rsid w:val="008A2666"/>
    <w:rsid w:val="008A5D24"/>
    <w:rsid w:val="008A790B"/>
    <w:rsid w:val="008B04D0"/>
    <w:rsid w:val="008B0DD2"/>
    <w:rsid w:val="008B0E47"/>
    <w:rsid w:val="008B297C"/>
    <w:rsid w:val="008B60A7"/>
    <w:rsid w:val="008C002B"/>
    <w:rsid w:val="008C1931"/>
    <w:rsid w:val="008C1AC3"/>
    <w:rsid w:val="008C2272"/>
    <w:rsid w:val="008C2657"/>
    <w:rsid w:val="008C5742"/>
    <w:rsid w:val="008C6118"/>
    <w:rsid w:val="008C64F8"/>
    <w:rsid w:val="008D4720"/>
    <w:rsid w:val="008D5F85"/>
    <w:rsid w:val="008D608B"/>
    <w:rsid w:val="008E0F51"/>
    <w:rsid w:val="008E130E"/>
    <w:rsid w:val="008E22DF"/>
    <w:rsid w:val="008E3D7B"/>
    <w:rsid w:val="008E521D"/>
    <w:rsid w:val="008E7C33"/>
    <w:rsid w:val="008E7D7B"/>
    <w:rsid w:val="008E7F70"/>
    <w:rsid w:val="008F01D1"/>
    <w:rsid w:val="008F1D41"/>
    <w:rsid w:val="008F241F"/>
    <w:rsid w:val="008F3626"/>
    <w:rsid w:val="008F50BF"/>
    <w:rsid w:val="008F659A"/>
    <w:rsid w:val="008F731D"/>
    <w:rsid w:val="008F7EE9"/>
    <w:rsid w:val="0090044D"/>
    <w:rsid w:val="009051FA"/>
    <w:rsid w:val="0090541C"/>
    <w:rsid w:val="009143CB"/>
    <w:rsid w:val="00916EA7"/>
    <w:rsid w:val="009175F5"/>
    <w:rsid w:val="00917C42"/>
    <w:rsid w:val="00920BC0"/>
    <w:rsid w:val="00926E6B"/>
    <w:rsid w:val="009309CD"/>
    <w:rsid w:val="00930B8D"/>
    <w:rsid w:val="00932DB1"/>
    <w:rsid w:val="00936816"/>
    <w:rsid w:val="00936F27"/>
    <w:rsid w:val="00937E16"/>
    <w:rsid w:val="00944FD9"/>
    <w:rsid w:val="009455A3"/>
    <w:rsid w:val="00947234"/>
    <w:rsid w:val="00947FA6"/>
    <w:rsid w:val="00950FE6"/>
    <w:rsid w:val="00952F39"/>
    <w:rsid w:val="00953B38"/>
    <w:rsid w:val="00955442"/>
    <w:rsid w:val="00955BB2"/>
    <w:rsid w:val="0095713C"/>
    <w:rsid w:val="009633A8"/>
    <w:rsid w:val="0096354A"/>
    <w:rsid w:val="009636B6"/>
    <w:rsid w:val="00963F91"/>
    <w:rsid w:val="009641FB"/>
    <w:rsid w:val="00964D5B"/>
    <w:rsid w:val="00965F49"/>
    <w:rsid w:val="00966E0C"/>
    <w:rsid w:val="009704CB"/>
    <w:rsid w:val="00970570"/>
    <w:rsid w:val="0097685C"/>
    <w:rsid w:val="00976F19"/>
    <w:rsid w:val="0098323B"/>
    <w:rsid w:val="0098608F"/>
    <w:rsid w:val="009872E0"/>
    <w:rsid w:val="00992BC1"/>
    <w:rsid w:val="00994049"/>
    <w:rsid w:val="0099472B"/>
    <w:rsid w:val="00995926"/>
    <w:rsid w:val="00997F52"/>
    <w:rsid w:val="009A085F"/>
    <w:rsid w:val="009A1F41"/>
    <w:rsid w:val="009A406D"/>
    <w:rsid w:val="009A4127"/>
    <w:rsid w:val="009A7338"/>
    <w:rsid w:val="009B49FE"/>
    <w:rsid w:val="009B6719"/>
    <w:rsid w:val="009C5811"/>
    <w:rsid w:val="009D274B"/>
    <w:rsid w:val="009D2AAE"/>
    <w:rsid w:val="009D469E"/>
    <w:rsid w:val="009D6465"/>
    <w:rsid w:val="009D67E6"/>
    <w:rsid w:val="009E2DF2"/>
    <w:rsid w:val="009E6AFF"/>
    <w:rsid w:val="009F0916"/>
    <w:rsid w:val="009F1C72"/>
    <w:rsid w:val="009F3B2D"/>
    <w:rsid w:val="009F3D9C"/>
    <w:rsid w:val="009F554C"/>
    <w:rsid w:val="009F65D9"/>
    <w:rsid w:val="009F722C"/>
    <w:rsid w:val="00A00541"/>
    <w:rsid w:val="00A01B21"/>
    <w:rsid w:val="00A01D7A"/>
    <w:rsid w:val="00A01FBC"/>
    <w:rsid w:val="00A061BA"/>
    <w:rsid w:val="00A07D3F"/>
    <w:rsid w:val="00A102A0"/>
    <w:rsid w:val="00A128CB"/>
    <w:rsid w:val="00A12DC6"/>
    <w:rsid w:val="00A16EBC"/>
    <w:rsid w:val="00A2060C"/>
    <w:rsid w:val="00A2346C"/>
    <w:rsid w:val="00A23B08"/>
    <w:rsid w:val="00A249C1"/>
    <w:rsid w:val="00A25B5D"/>
    <w:rsid w:val="00A30188"/>
    <w:rsid w:val="00A31BD0"/>
    <w:rsid w:val="00A32EC2"/>
    <w:rsid w:val="00A36352"/>
    <w:rsid w:val="00A36401"/>
    <w:rsid w:val="00A36BBB"/>
    <w:rsid w:val="00A36F9A"/>
    <w:rsid w:val="00A37D91"/>
    <w:rsid w:val="00A40894"/>
    <w:rsid w:val="00A41057"/>
    <w:rsid w:val="00A443AA"/>
    <w:rsid w:val="00A47379"/>
    <w:rsid w:val="00A57232"/>
    <w:rsid w:val="00A6113B"/>
    <w:rsid w:val="00A613A7"/>
    <w:rsid w:val="00A61709"/>
    <w:rsid w:val="00A664AA"/>
    <w:rsid w:val="00A67667"/>
    <w:rsid w:val="00A677F6"/>
    <w:rsid w:val="00A67D83"/>
    <w:rsid w:val="00A724B0"/>
    <w:rsid w:val="00A734E5"/>
    <w:rsid w:val="00A74258"/>
    <w:rsid w:val="00A80109"/>
    <w:rsid w:val="00A82F76"/>
    <w:rsid w:val="00A87FAA"/>
    <w:rsid w:val="00A9090C"/>
    <w:rsid w:val="00A92820"/>
    <w:rsid w:val="00A92A69"/>
    <w:rsid w:val="00A934AD"/>
    <w:rsid w:val="00A94F2B"/>
    <w:rsid w:val="00A9555D"/>
    <w:rsid w:val="00A95B76"/>
    <w:rsid w:val="00A95E95"/>
    <w:rsid w:val="00AA06D6"/>
    <w:rsid w:val="00AA2526"/>
    <w:rsid w:val="00AA5015"/>
    <w:rsid w:val="00AA6FCB"/>
    <w:rsid w:val="00AA726D"/>
    <w:rsid w:val="00AA7592"/>
    <w:rsid w:val="00AA7A7A"/>
    <w:rsid w:val="00AB2270"/>
    <w:rsid w:val="00AB2B76"/>
    <w:rsid w:val="00AB2F1D"/>
    <w:rsid w:val="00AB4665"/>
    <w:rsid w:val="00AC49A1"/>
    <w:rsid w:val="00AD0C04"/>
    <w:rsid w:val="00AD1081"/>
    <w:rsid w:val="00AD12E1"/>
    <w:rsid w:val="00AD2C88"/>
    <w:rsid w:val="00AD2DE9"/>
    <w:rsid w:val="00AD436F"/>
    <w:rsid w:val="00AD599F"/>
    <w:rsid w:val="00AD7D7A"/>
    <w:rsid w:val="00AE30DB"/>
    <w:rsid w:val="00AE31E0"/>
    <w:rsid w:val="00AE3590"/>
    <w:rsid w:val="00AF01CB"/>
    <w:rsid w:val="00AF0ECF"/>
    <w:rsid w:val="00AF2534"/>
    <w:rsid w:val="00AF2875"/>
    <w:rsid w:val="00AF5195"/>
    <w:rsid w:val="00AF62EF"/>
    <w:rsid w:val="00AF69E9"/>
    <w:rsid w:val="00B018DC"/>
    <w:rsid w:val="00B0252E"/>
    <w:rsid w:val="00B04653"/>
    <w:rsid w:val="00B04C53"/>
    <w:rsid w:val="00B07F18"/>
    <w:rsid w:val="00B10BA5"/>
    <w:rsid w:val="00B10E3B"/>
    <w:rsid w:val="00B15157"/>
    <w:rsid w:val="00B16AB6"/>
    <w:rsid w:val="00B17198"/>
    <w:rsid w:val="00B20E46"/>
    <w:rsid w:val="00B212ED"/>
    <w:rsid w:val="00B242F8"/>
    <w:rsid w:val="00B25180"/>
    <w:rsid w:val="00B25268"/>
    <w:rsid w:val="00B2773A"/>
    <w:rsid w:val="00B34014"/>
    <w:rsid w:val="00B366BE"/>
    <w:rsid w:val="00B37FF0"/>
    <w:rsid w:val="00B41634"/>
    <w:rsid w:val="00B41D4A"/>
    <w:rsid w:val="00B42E38"/>
    <w:rsid w:val="00B4462F"/>
    <w:rsid w:val="00B46C75"/>
    <w:rsid w:val="00B47EA0"/>
    <w:rsid w:val="00B50C43"/>
    <w:rsid w:val="00B528DD"/>
    <w:rsid w:val="00B52AF0"/>
    <w:rsid w:val="00B5538B"/>
    <w:rsid w:val="00B561DF"/>
    <w:rsid w:val="00B5744C"/>
    <w:rsid w:val="00B57A29"/>
    <w:rsid w:val="00B6177E"/>
    <w:rsid w:val="00B63BE2"/>
    <w:rsid w:val="00B66E3F"/>
    <w:rsid w:val="00B701AB"/>
    <w:rsid w:val="00B734C2"/>
    <w:rsid w:val="00B75AE0"/>
    <w:rsid w:val="00B763D2"/>
    <w:rsid w:val="00B80536"/>
    <w:rsid w:val="00B80603"/>
    <w:rsid w:val="00B82854"/>
    <w:rsid w:val="00B840AF"/>
    <w:rsid w:val="00B84A0B"/>
    <w:rsid w:val="00B84C24"/>
    <w:rsid w:val="00B853F8"/>
    <w:rsid w:val="00B871F9"/>
    <w:rsid w:val="00B913A4"/>
    <w:rsid w:val="00B95D19"/>
    <w:rsid w:val="00B96B05"/>
    <w:rsid w:val="00BA0A68"/>
    <w:rsid w:val="00BA0BCA"/>
    <w:rsid w:val="00BA1395"/>
    <w:rsid w:val="00BA30ED"/>
    <w:rsid w:val="00BA3C90"/>
    <w:rsid w:val="00BA45EC"/>
    <w:rsid w:val="00BA5271"/>
    <w:rsid w:val="00BA595A"/>
    <w:rsid w:val="00BA67BA"/>
    <w:rsid w:val="00BA6C02"/>
    <w:rsid w:val="00BB42BE"/>
    <w:rsid w:val="00BB4652"/>
    <w:rsid w:val="00BB5B9D"/>
    <w:rsid w:val="00BB6A26"/>
    <w:rsid w:val="00BB6CE0"/>
    <w:rsid w:val="00BC0596"/>
    <w:rsid w:val="00BC0CF7"/>
    <w:rsid w:val="00BC14CE"/>
    <w:rsid w:val="00BC28A4"/>
    <w:rsid w:val="00BC38F5"/>
    <w:rsid w:val="00BC3B41"/>
    <w:rsid w:val="00BC42B5"/>
    <w:rsid w:val="00BC4DFC"/>
    <w:rsid w:val="00BC51F3"/>
    <w:rsid w:val="00BC74B1"/>
    <w:rsid w:val="00BC7701"/>
    <w:rsid w:val="00BD0F74"/>
    <w:rsid w:val="00BD5EDE"/>
    <w:rsid w:val="00BE18B4"/>
    <w:rsid w:val="00BE5295"/>
    <w:rsid w:val="00BF07CA"/>
    <w:rsid w:val="00BF19CA"/>
    <w:rsid w:val="00BF4D07"/>
    <w:rsid w:val="00C00692"/>
    <w:rsid w:val="00C03BCE"/>
    <w:rsid w:val="00C04241"/>
    <w:rsid w:val="00C04849"/>
    <w:rsid w:val="00C05D9E"/>
    <w:rsid w:val="00C06571"/>
    <w:rsid w:val="00C079DE"/>
    <w:rsid w:val="00C10BB6"/>
    <w:rsid w:val="00C10E2F"/>
    <w:rsid w:val="00C1132F"/>
    <w:rsid w:val="00C11CC6"/>
    <w:rsid w:val="00C12BA2"/>
    <w:rsid w:val="00C13E90"/>
    <w:rsid w:val="00C13F9B"/>
    <w:rsid w:val="00C15674"/>
    <w:rsid w:val="00C17642"/>
    <w:rsid w:val="00C20D1B"/>
    <w:rsid w:val="00C2410A"/>
    <w:rsid w:val="00C24B75"/>
    <w:rsid w:val="00C27837"/>
    <w:rsid w:val="00C27988"/>
    <w:rsid w:val="00C31C88"/>
    <w:rsid w:val="00C32FC8"/>
    <w:rsid w:val="00C34F5B"/>
    <w:rsid w:val="00C34FD4"/>
    <w:rsid w:val="00C4112D"/>
    <w:rsid w:val="00C45FA9"/>
    <w:rsid w:val="00C46D6E"/>
    <w:rsid w:val="00C473AC"/>
    <w:rsid w:val="00C50B85"/>
    <w:rsid w:val="00C51436"/>
    <w:rsid w:val="00C51EC3"/>
    <w:rsid w:val="00C52BB6"/>
    <w:rsid w:val="00C56577"/>
    <w:rsid w:val="00C56C07"/>
    <w:rsid w:val="00C57E95"/>
    <w:rsid w:val="00C6072D"/>
    <w:rsid w:val="00C61713"/>
    <w:rsid w:val="00C64E36"/>
    <w:rsid w:val="00C65194"/>
    <w:rsid w:val="00C65CD0"/>
    <w:rsid w:val="00C66DD3"/>
    <w:rsid w:val="00C6721E"/>
    <w:rsid w:val="00C71A8D"/>
    <w:rsid w:val="00C7261F"/>
    <w:rsid w:val="00C826EB"/>
    <w:rsid w:val="00C82759"/>
    <w:rsid w:val="00C83AC8"/>
    <w:rsid w:val="00C856FD"/>
    <w:rsid w:val="00C860EF"/>
    <w:rsid w:val="00C93F82"/>
    <w:rsid w:val="00C940C3"/>
    <w:rsid w:val="00C94217"/>
    <w:rsid w:val="00CA2360"/>
    <w:rsid w:val="00CA5862"/>
    <w:rsid w:val="00CA764F"/>
    <w:rsid w:val="00CC01F3"/>
    <w:rsid w:val="00CC4422"/>
    <w:rsid w:val="00CC4C7C"/>
    <w:rsid w:val="00CD3E1B"/>
    <w:rsid w:val="00CD431F"/>
    <w:rsid w:val="00CE3BAA"/>
    <w:rsid w:val="00CE5836"/>
    <w:rsid w:val="00CF0B30"/>
    <w:rsid w:val="00CF1E99"/>
    <w:rsid w:val="00CF30F0"/>
    <w:rsid w:val="00CF33D9"/>
    <w:rsid w:val="00CF44AF"/>
    <w:rsid w:val="00CF5C33"/>
    <w:rsid w:val="00D00966"/>
    <w:rsid w:val="00D04C2F"/>
    <w:rsid w:val="00D103AD"/>
    <w:rsid w:val="00D1140A"/>
    <w:rsid w:val="00D13007"/>
    <w:rsid w:val="00D15E7E"/>
    <w:rsid w:val="00D2154F"/>
    <w:rsid w:val="00D226C4"/>
    <w:rsid w:val="00D23345"/>
    <w:rsid w:val="00D25A06"/>
    <w:rsid w:val="00D26443"/>
    <w:rsid w:val="00D27D5D"/>
    <w:rsid w:val="00D324E6"/>
    <w:rsid w:val="00D326F8"/>
    <w:rsid w:val="00D358FC"/>
    <w:rsid w:val="00D371E4"/>
    <w:rsid w:val="00D44045"/>
    <w:rsid w:val="00D45ED6"/>
    <w:rsid w:val="00D51353"/>
    <w:rsid w:val="00D51CBE"/>
    <w:rsid w:val="00D531DD"/>
    <w:rsid w:val="00D53EF5"/>
    <w:rsid w:val="00D545DF"/>
    <w:rsid w:val="00D54B6A"/>
    <w:rsid w:val="00D5652D"/>
    <w:rsid w:val="00D567B7"/>
    <w:rsid w:val="00D56C1E"/>
    <w:rsid w:val="00D56C3C"/>
    <w:rsid w:val="00D56E9D"/>
    <w:rsid w:val="00D60196"/>
    <w:rsid w:val="00D6079B"/>
    <w:rsid w:val="00D625B9"/>
    <w:rsid w:val="00D67642"/>
    <w:rsid w:val="00D70B75"/>
    <w:rsid w:val="00D71CBC"/>
    <w:rsid w:val="00D72974"/>
    <w:rsid w:val="00D7336B"/>
    <w:rsid w:val="00D812A6"/>
    <w:rsid w:val="00D82295"/>
    <w:rsid w:val="00D844DD"/>
    <w:rsid w:val="00D85752"/>
    <w:rsid w:val="00D85A77"/>
    <w:rsid w:val="00D861B7"/>
    <w:rsid w:val="00D86DD6"/>
    <w:rsid w:val="00D87130"/>
    <w:rsid w:val="00D87304"/>
    <w:rsid w:val="00D879EB"/>
    <w:rsid w:val="00D942EE"/>
    <w:rsid w:val="00D955C6"/>
    <w:rsid w:val="00DA15E3"/>
    <w:rsid w:val="00DA4962"/>
    <w:rsid w:val="00DA57A0"/>
    <w:rsid w:val="00DA66D2"/>
    <w:rsid w:val="00DA7451"/>
    <w:rsid w:val="00DA772F"/>
    <w:rsid w:val="00DB0F14"/>
    <w:rsid w:val="00DB16C6"/>
    <w:rsid w:val="00DB212A"/>
    <w:rsid w:val="00DB273D"/>
    <w:rsid w:val="00DB3651"/>
    <w:rsid w:val="00DB3D1E"/>
    <w:rsid w:val="00DB6875"/>
    <w:rsid w:val="00DB6ECB"/>
    <w:rsid w:val="00DC0D46"/>
    <w:rsid w:val="00DC2D8C"/>
    <w:rsid w:val="00DC30FD"/>
    <w:rsid w:val="00DD2E17"/>
    <w:rsid w:val="00DD3141"/>
    <w:rsid w:val="00DD354D"/>
    <w:rsid w:val="00DD5A49"/>
    <w:rsid w:val="00DE28DD"/>
    <w:rsid w:val="00DE3EC5"/>
    <w:rsid w:val="00DE502E"/>
    <w:rsid w:val="00DE6CB0"/>
    <w:rsid w:val="00DF2B37"/>
    <w:rsid w:val="00DF551C"/>
    <w:rsid w:val="00DF70F4"/>
    <w:rsid w:val="00DF7DCD"/>
    <w:rsid w:val="00E010E6"/>
    <w:rsid w:val="00E02D69"/>
    <w:rsid w:val="00E033B9"/>
    <w:rsid w:val="00E04CBE"/>
    <w:rsid w:val="00E06A6E"/>
    <w:rsid w:val="00E079E8"/>
    <w:rsid w:val="00E1082C"/>
    <w:rsid w:val="00E11739"/>
    <w:rsid w:val="00E13440"/>
    <w:rsid w:val="00E137EA"/>
    <w:rsid w:val="00E15464"/>
    <w:rsid w:val="00E158A1"/>
    <w:rsid w:val="00E208B2"/>
    <w:rsid w:val="00E21E03"/>
    <w:rsid w:val="00E22863"/>
    <w:rsid w:val="00E22F0F"/>
    <w:rsid w:val="00E2585D"/>
    <w:rsid w:val="00E25C13"/>
    <w:rsid w:val="00E312C1"/>
    <w:rsid w:val="00E4166C"/>
    <w:rsid w:val="00E43A6B"/>
    <w:rsid w:val="00E43C2F"/>
    <w:rsid w:val="00E43C54"/>
    <w:rsid w:val="00E44CC3"/>
    <w:rsid w:val="00E46451"/>
    <w:rsid w:val="00E53505"/>
    <w:rsid w:val="00E53ACF"/>
    <w:rsid w:val="00E5654A"/>
    <w:rsid w:val="00E56C64"/>
    <w:rsid w:val="00E6373E"/>
    <w:rsid w:val="00E63D68"/>
    <w:rsid w:val="00E64FCD"/>
    <w:rsid w:val="00E653C1"/>
    <w:rsid w:val="00E65621"/>
    <w:rsid w:val="00E65717"/>
    <w:rsid w:val="00E66AC9"/>
    <w:rsid w:val="00E70CA3"/>
    <w:rsid w:val="00E71285"/>
    <w:rsid w:val="00E7403C"/>
    <w:rsid w:val="00E749C3"/>
    <w:rsid w:val="00E80668"/>
    <w:rsid w:val="00E80F44"/>
    <w:rsid w:val="00E83E23"/>
    <w:rsid w:val="00E868E8"/>
    <w:rsid w:val="00E86AF7"/>
    <w:rsid w:val="00E87F98"/>
    <w:rsid w:val="00E91CE9"/>
    <w:rsid w:val="00E9467B"/>
    <w:rsid w:val="00E955CC"/>
    <w:rsid w:val="00E9634C"/>
    <w:rsid w:val="00E96FDA"/>
    <w:rsid w:val="00EA18A3"/>
    <w:rsid w:val="00EA35D9"/>
    <w:rsid w:val="00EA62BC"/>
    <w:rsid w:val="00EA62FD"/>
    <w:rsid w:val="00EA75F0"/>
    <w:rsid w:val="00EB18FB"/>
    <w:rsid w:val="00EB504C"/>
    <w:rsid w:val="00EB593A"/>
    <w:rsid w:val="00EB65CC"/>
    <w:rsid w:val="00EB7AB0"/>
    <w:rsid w:val="00EB7F16"/>
    <w:rsid w:val="00EC3977"/>
    <w:rsid w:val="00EC3A95"/>
    <w:rsid w:val="00ED0AD6"/>
    <w:rsid w:val="00ED2507"/>
    <w:rsid w:val="00ED3194"/>
    <w:rsid w:val="00ED38BD"/>
    <w:rsid w:val="00ED68BA"/>
    <w:rsid w:val="00ED7A4B"/>
    <w:rsid w:val="00EE0175"/>
    <w:rsid w:val="00EE29FD"/>
    <w:rsid w:val="00EE4D8B"/>
    <w:rsid w:val="00EE632E"/>
    <w:rsid w:val="00EE6768"/>
    <w:rsid w:val="00EE6947"/>
    <w:rsid w:val="00EE703C"/>
    <w:rsid w:val="00EE7828"/>
    <w:rsid w:val="00EF1640"/>
    <w:rsid w:val="00EF1D55"/>
    <w:rsid w:val="00EF3AF6"/>
    <w:rsid w:val="00EF52C8"/>
    <w:rsid w:val="00F05E22"/>
    <w:rsid w:val="00F06288"/>
    <w:rsid w:val="00F06B60"/>
    <w:rsid w:val="00F12286"/>
    <w:rsid w:val="00F122FD"/>
    <w:rsid w:val="00F124BE"/>
    <w:rsid w:val="00F17EFE"/>
    <w:rsid w:val="00F24DB2"/>
    <w:rsid w:val="00F27CCF"/>
    <w:rsid w:val="00F33997"/>
    <w:rsid w:val="00F378AD"/>
    <w:rsid w:val="00F409FC"/>
    <w:rsid w:val="00F41427"/>
    <w:rsid w:val="00F4393E"/>
    <w:rsid w:val="00F4423D"/>
    <w:rsid w:val="00F44F64"/>
    <w:rsid w:val="00F45B21"/>
    <w:rsid w:val="00F46D3C"/>
    <w:rsid w:val="00F503D9"/>
    <w:rsid w:val="00F55082"/>
    <w:rsid w:val="00F55E82"/>
    <w:rsid w:val="00F61F3E"/>
    <w:rsid w:val="00F62A94"/>
    <w:rsid w:val="00F65978"/>
    <w:rsid w:val="00F665B4"/>
    <w:rsid w:val="00F66DE6"/>
    <w:rsid w:val="00F703A1"/>
    <w:rsid w:val="00F72790"/>
    <w:rsid w:val="00F733BC"/>
    <w:rsid w:val="00F73CFA"/>
    <w:rsid w:val="00F74FD7"/>
    <w:rsid w:val="00F75584"/>
    <w:rsid w:val="00F775DE"/>
    <w:rsid w:val="00F862D3"/>
    <w:rsid w:val="00F86A17"/>
    <w:rsid w:val="00F86AE2"/>
    <w:rsid w:val="00F877E9"/>
    <w:rsid w:val="00F87B32"/>
    <w:rsid w:val="00F91757"/>
    <w:rsid w:val="00F929C6"/>
    <w:rsid w:val="00F93D6E"/>
    <w:rsid w:val="00F96ED1"/>
    <w:rsid w:val="00FA4776"/>
    <w:rsid w:val="00FA6613"/>
    <w:rsid w:val="00FB0A36"/>
    <w:rsid w:val="00FB119B"/>
    <w:rsid w:val="00FB2923"/>
    <w:rsid w:val="00FB787A"/>
    <w:rsid w:val="00FC1B89"/>
    <w:rsid w:val="00FC5ECF"/>
    <w:rsid w:val="00FC7F2E"/>
    <w:rsid w:val="00FD050E"/>
    <w:rsid w:val="00FD4B41"/>
    <w:rsid w:val="00FD5F6D"/>
    <w:rsid w:val="00FD6CCB"/>
    <w:rsid w:val="00FE4808"/>
    <w:rsid w:val="00FE62A6"/>
    <w:rsid w:val="00FE62CF"/>
    <w:rsid w:val="00FE72EF"/>
    <w:rsid w:val="00FF3812"/>
    <w:rsid w:val="00FF3F64"/>
    <w:rsid w:val="00FF46BE"/>
    <w:rsid w:val="00FF4D9E"/>
    <w:rsid w:val="00FF65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5101"/>
    <w:pPr>
      <w:widowControl w:val="0"/>
      <w:jc w:val="both"/>
    </w:pPr>
    <w:rPr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2D5101"/>
    <w:rPr>
      <w:rFonts w:ascii="楷体_GB2312" w:eastAsia="楷体_GB2312" w:cs="楷体_GB2312"/>
      <w:b/>
      <w:bCs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FE4933"/>
    <w:rPr>
      <w:szCs w:val="21"/>
    </w:rPr>
  </w:style>
  <w:style w:type="paragraph" w:styleId="Header">
    <w:name w:val="header"/>
    <w:basedOn w:val="Normal"/>
    <w:link w:val="HeaderChar"/>
    <w:uiPriority w:val="99"/>
    <w:rsid w:val="002D51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FE4933"/>
    <w:rPr>
      <w:sz w:val="18"/>
      <w:szCs w:val="18"/>
    </w:rPr>
  </w:style>
  <w:style w:type="paragraph" w:styleId="Footer">
    <w:name w:val="footer"/>
    <w:basedOn w:val="Normal"/>
    <w:link w:val="FooterChar"/>
    <w:uiPriority w:val="99"/>
    <w:rsid w:val="002D51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FE4933"/>
    <w:rPr>
      <w:sz w:val="18"/>
      <w:szCs w:val="18"/>
    </w:rPr>
  </w:style>
  <w:style w:type="paragraph" w:styleId="BodyText2">
    <w:name w:val="Body Text 2"/>
    <w:basedOn w:val="Normal"/>
    <w:link w:val="BodyText2Char"/>
    <w:uiPriority w:val="99"/>
    <w:rsid w:val="002D5101"/>
    <w:pPr>
      <w:spacing w:line="520" w:lineRule="exact"/>
    </w:pPr>
    <w:rPr>
      <w:rFonts w:ascii="黑体" w:eastAsia="黑体" w:cs="黑体"/>
      <w:spacing w:val="6"/>
      <w:sz w:val="32"/>
      <w:szCs w:val="32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FE4933"/>
    <w:rPr>
      <w:szCs w:val="21"/>
    </w:rPr>
  </w:style>
  <w:style w:type="paragraph" w:styleId="Date">
    <w:name w:val="Date"/>
    <w:basedOn w:val="Normal"/>
    <w:next w:val="Normal"/>
    <w:link w:val="DateChar"/>
    <w:uiPriority w:val="99"/>
    <w:rsid w:val="002D5101"/>
    <w:pPr>
      <w:ind w:leftChars="2500" w:left="100"/>
    </w:pPr>
    <w:rPr>
      <w:rFonts w:ascii="仿宋_GB2312" w:eastAsia="仿宋_GB2312" w:cs="仿宋_GB2312"/>
      <w:sz w:val="32"/>
      <w:szCs w:val="32"/>
    </w:rPr>
  </w:style>
  <w:style w:type="character" w:customStyle="1" w:styleId="DateChar">
    <w:name w:val="Date Char"/>
    <w:basedOn w:val="DefaultParagraphFont"/>
    <w:link w:val="Date"/>
    <w:uiPriority w:val="99"/>
    <w:semiHidden/>
    <w:rsid w:val="00FE4933"/>
    <w:rPr>
      <w:szCs w:val="21"/>
    </w:rPr>
  </w:style>
  <w:style w:type="character" w:styleId="PageNumber">
    <w:name w:val="page number"/>
    <w:basedOn w:val="DefaultParagraphFont"/>
    <w:uiPriority w:val="99"/>
    <w:rsid w:val="002D5101"/>
  </w:style>
  <w:style w:type="table" w:styleId="TableGrid">
    <w:name w:val="Table Grid"/>
    <w:basedOn w:val="TableNormal"/>
    <w:uiPriority w:val="99"/>
    <w:rsid w:val="00EC3A95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AF5195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AF5195"/>
    <w:rPr>
      <w:kern w:val="2"/>
      <w:sz w:val="18"/>
      <w:szCs w:val="18"/>
    </w:rPr>
  </w:style>
  <w:style w:type="paragraph" w:styleId="DocumentMap">
    <w:name w:val="Document Map"/>
    <w:basedOn w:val="Normal"/>
    <w:link w:val="DocumentMapChar"/>
    <w:uiPriority w:val="99"/>
    <w:semiHidden/>
    <w:rsid w:val="0015387B"/>
    <w:pPr>
      <w:shd w:val="clear" w:color="auto" w:fill="000080"/>
    </w:p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E4933"/>
    <w:rPr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460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518</TotalTime>
  <Pages>2</Pages>
  <Words>130</Words>
  <Characters>747</Characters>
  <Application>Microsoft Office Outlook</Application>
  <DocSecurity>0</DocSecurity>
  <Lines>0</Lines>
  <Paragraphs>0</Paragraphs>
  <ScaleCrop>false</ScaleCrop>
  <Company>政治部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[2002]政干令字第    号                         机密</dc:title>
  <dc:subject/>
  <dc:creator>干部处</dc:creator>
  <cp:keywords/>
  <dc:description/>
  <cp:lastModifiedBy>lenovo</cp:lastModifiedBy>
  <cp:revision>30</cp:revision>
  <cp:lastPrinted>2017-06-14T02:34:00Z</cp:lastPrinted>
  <dcterms:created xsi:type="dcterms:W3CDTF">2017-06-06T03:23:00Z</dcterms:created>
  <dcterms:modified xsi:type="dcterms:W3CDTF">2018-06-14T08:47:00Z</dcterms:modified>
</cp:coreProperties>
</file>